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C9544" w14:textId="77777777" w:rsidR="001D678D" w:rsidRDefault="001D678D"/>
    <w:p w14:paraId="45972925" w14:textId="77777777" w:rsidR="001D678D" w:rsidRDefault="001D678D"/>
    <w:p w14:paraId="5312494E" w14:textId="77777777" w:rsidR="001D678D" w:rsidRDefault="001D678D"/>
    <w:p w14:paraId="7F931F81" w14:textId="77777777" w:rsidR="001D678D" w:rsidRDefault="001D678D"/>
    <w:p w14:paraId="4A2CA6D3" w14:textId="77777777" w:rsidR="001D678D" w:rsidRDefault="001D678D"/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4B9633E0" w14:textId="77777777" w:rsidTr="001B01B9">
        <w:trPr>
          <w:trHeight w:val="2079"/>
          <w:jc w:val="center"/>
        </w:trPr>
        <w:tc>
          <w:tcPr>
            <w:tcW w:w="5990" w:type="dxa"/>
          </w:tcPr>
          <w:p w14:paraId="2E08DC5F" w14:textId="77777777" w:rsidR="00017857" w:rsidRDefault="00C45A55" w:rsidP="00C45A55">
            <w:pPr>
              <w:pStyle w:val="Title"/>
              <w:rPr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  <w:r w:rsidR="007C626C" w:rsidRPr="007C626C">
              <w:rPr>
                <w:color w:val="000000" w:themeColor="text1"/>
                <w:sz w:val="24"/>
                <w:szCs w:val="24"/>
              </w:rPr>
              <w:t xml:space="preserve">cole </w:t>
            </w:r>
            <w:r>
              <w:rPr>
                <w:color w:val="000000" w:themeColor="text1"/>
              </w:rPr>
              <w:t>R</w:t>
            </w:r>
            <w:r w:rsidR="007C626C" w:rsidRPr="007C626C">
              <w:rPr>
                <w:color w:val="000000" w:themeColor="text1"/>
                <w:sz w:val="24"/>
                <w:szCs w:val="24"/>
              </w:rPr>
              <w:t xml:space="preserve">egent </w:t>
            </w:r>
            <w:r>
              <w:rPr>
                <w:color w:val="000000" w:themeColor="text1"/>
              </w:rPr>
              <w:t>P</w:t>
            </w:r>
            <w:r w:rsidR="007C626C" w:rsidRPr="007C626C">
              <w:rPr>
                <w:color w:val="000000" w:themeColor="text1"/>
                <w:sz w:val="24"/>
                <w:szCs w:val="24"/>
              </w:rPr>
              <w:t>ark</w:t>
            </w:r>
          </w:p>
          <w:p w14:paraId="24FAFBAF" w14:textId="1F7DD896" w:rsidR="00C45A55" w:rsidRPr="00C45A55" w:rsidRDefault="00C45A55" w:rsidP="001B01B9">
            <w:pPr>
              <w:pStyle w:val="Title"/>
              <w:rPr>
                <w:color w:val="000000" w:themeColor="text1"/>
                <w:sz w:val="72"/>
                <w:szCs w:val="72"/>
              </w:rPr>
            </w:pPr>
            <w:r w:rsidRPr="00C45A55">
              <w:rPr>
                <w:color w:val="000000" w:themeColor="text1"/>
                <w:sz w:val="72"/>
                <w:szCs w:val="72"/>
              </w:rPr>
              <w:t>Fundraiser 20</w:t>
            </w:r>
            <w:r w:rsidR="00264AEE">
              <w:rPr>
                <w:color w:val="000000" w:themeColor="text1"/>
                <w:sz w:val="72"/>
                <w:szCs w:val="72"/>
              </w:rPr>
              <w:t>21</w:t>
            </w:r>
          </w:p>
        </w:tc>
      </w:tr>
      <w:tr w:rsidR="00134675" w:rsidRPr="00134675" w14:paraId="38E14B05" w14:textId="77777777" w:rsidTr="002F38E6">
        <w:trPr>
          <w:trHeight w:val="4401"/>
          <w:jc w:val="center"/>
        </w:trPr>
        <w:tc>
          <w:tcPr>
            <w:tcW w:w="5990" w:type="dxa"/>
          </w:tcPr>
          <w:p w14:paraId="5C510744" w14:textId="77777777" w:rsidR="008E1B7B" w:rsidRDefault="00C45A55" w:rsidP="008E1B7B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</w:t>
            </w:r>
            <w:r w:rsidR="001B01B9">
              <w:rPr>
                <w:color w:val="000000" w:themeColor="text1"/>
              </w:rPr>
              <w:t>his year we are selling PC</w:t>
            </w:r>
            <w:r w:rsidR="007C626C">
              <w:rPr>
                <w:color w:val="000000" w:themeColor="text1"/>
              </w:rPr>
              <w:t xml:space="preserve"> Gift cards for our fall</w:t>
            </w:r>
            <w:r>
              <w:rPr>
                <w:color w:val="000000" w:themeColor="text1"/>
              </w:rPr>
              <w:t xml:space="preserve"> school fundraiser</w:t>
            </w:r>
            <w:r w:rsidR="007C626C">
              <w:rPr>
                <w:color w:val="000000" w:themeColor="text1"/>
              </w:rPr>
              <w:t xml:space="preserve"> in $10, $25, $50 and $100 denominations</w:t>
            </w:r>
            <w:r>
              <w:rPr>
                <w:color w:val="000000" w:themeColor="text1"/>
              </w:rPr>
              <w:t xml:space="preserve">. </w:t>
            </w:r>
            <w:r w:rsidR="001B01B9">
              <w:rPr>
                <w:color w:val="000000" w:themeColor="text1"/>
              </w:rPr>
              <w:t xml:space="preserve"> </w:t>
            </w:r>
          </w:p>
          <w:p w14:paraId="2B90B550" w14:textId="77777777" w:rsidR="00C45A55" w:rsidRDefault="008E1B7B" w:rsidP="00C45A55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Can be used</w:t>
            </w:r>
            <w:r w:rsidR="001B01B9">
              <w:rPr>
                <w:color w:val="000000" w:themeColor="text1"/>
              </w:rPr>
              <w:t xml:space="preserve"> at No Frills, Real Canadian SuperStore, and</w:t>
            </w:r>
            <w:r>
              <w:rPr>
                <w:color w:val="000000" w:themeColor="text1"/>
              </w:rPr>
              <w:t xml:space="preserve"> Extra Foods</w:t>
            </w:r>
            <w:r w:rsidR="00134675">
              <w:rPr>
                <w:color w:val="000000" w:themeColor="text1"/>
              </w:rPr>
              <w:t>.</w:t>
            </w:r>
          </w:p>
          <w:p w14:paraId="69889055" w14:textId="77777777" w:rsidR="001B01B9" w:rsidRPr="007C626C" w:rsidRDefault="001B01B9" w:rsidP="00C45A55">
            <w:pPr>
              <w:pStyle w:val="OtherText"/>
              <w:rPr>
                <w:b w:val="0"/>
                <w:color w:val="000000" w:themeColor="text1"/>
              </w:rPr>
            </w:pPr>
            <w:r w:rsidRPr="007C626C">
              <w:rPr>
                <w:b w:val="0"/>
                <w:color w:val="000000" w:themeColor="text1"/>
              </w:rPr>
              <w:t>We hope</w:t>
            </w:r>
            <w:r w:rsidR="00C45A55" w:rsidRPr="007C626C">
              <w:rPr>
                <w:b w:val="0"/>
                <w:color w:val="000000" w:themeColor="text1"/>
              </w:rPr>
              <w:t xml:space="preserve"> each family sells</w:t>
            </w:r>
            <w:r w:rsidR="008E1B7B">
              <w:rPr>
                <w:b w:val="0"/>
                <w:color w:val="000000" w:themeColor="text1"/>
              </w:rPr>
              <w:t xml:space="preserve"> over</w:t>
            </w:r>
            <w:r w:rsidR="00C45A55" w:rsidRPr="007C626C">
              <w:rPr>
                <w:b w:val="0"/>
                <w:color w:val="000000" w:themeColor="text1"/>
              </w:rPr>
              <w:t xml:space="preserve"> $100</w:t>
            </w:r>
            <w:r w:rsidR="008E1B7B">
              <w:rPr>
                <w:b w:val="0"/>
                <w:color w:val="000000" w:themeColor="text1"/>
              </w:rPr>
              <w:t>+</w:t>
            </w:r>
            <w:r w:rsidRPr="007C626C">
              <w:rPr>
                <w:b w:val="0"/>
                <w:color w:val="000000" w:themeColor="text1"/>
              </w:rPr>
              <w:t xml:space="preserve">. </w:t>
            </w:r>
          </w:p>
          <w:p w14:paraId="3715F7A7" w14:textId="77777777" w:rsidR="00C45A55" w:rsidRDefault="00134675" w:rsidP="007C626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Our </w:t>
            </w:r>
            <w:r w:rsidRPr="008E1B7B">
              <w:rPr>
                <w:color w:val="000000" w:themeColor="text1"/>
                <w:u w:val="single"/>
              </w:rPr>
              <w:t>goal</w:t>
            </w:r>
            <w:r>
              <w:rPr>
                <w:color w:val="000000" w:themeColor="text1"/>
              </w:rPr>
              <w:t xml:space="preserve"> </w:t>
            </w:r>
            <w:r w:rsidR="007C626C">
              <w:rPr>
                <w:color w:val="000000" w:themeColor="text1"/>
              </w:rPr>
              <w:t xml:space="preserve">to do </w:t>
            </w:r>
            <w:r w:rsidR="007C626C" w:rsidRPr="008E1B7B">
              <w:rPr>
                <w:color w:val="000000" w:themeColor="text1"/>
                <w:u w:val="single"/>
              </w:rPr>
              <w:t>one</w:t>
            </w:r>
            <w:r w:rsidR="007C626C">
              <w:rPr>
                <w:color w:val="000000" w:themeColor="text1"/>
              </w:rPr>
              <w:t xml:space="preserve"> fundraiser would be possible if each family</w:t>
            </w:r>
            <w:r>
              <w:rPr>
                <w:color w:val="000000" w:themeColor="text1"/>
              </w:rPr>
              <w:t xml:space="preserve"> </w:t>
            </w:r>
            <w:r w:rsidR="001B01B9">
              <w:rPr>
                <w:color w:val="000000" w:themeColor="text1"/>
              </w:rPr>
              <w:t xml:space="preserve">averages sales of </w:t>
            </w:r>
            <w:r w:rsidR="008E1B7B">
              <w:rPr>
                <w:color w:val="000000" w:themeColor="text1"/>
              </w:rPr>
              <w:t xml:space="preserve">    </w:t>
            </w:r>
            <w:r w:rsidR="001B01B9">
              <w:rPr>
                <w:color w:val="000000" w:themeColor="text1"/>
              </w:rPr>
              <w:t xml:space="preserve">$500 </w:t>
            </w:r>
            <w:r w:rsidR="007C626C">
              <w:rPr>
                <w:color w:val="000000" w:themeColor="text1"/>
              </w:rPr>
              <w:t>or more</w:t>
            </w:r>
            <w:r w:rsidR="00C45A55">
              <w:rPr>
                <w:color w:val="000000" w:themeColor="text1"/>
              </w:rPr>
              <w:t>.</w:t>
            </w:r>
          </w:p>
          <w:p w14:paraId="60CA9549" w14:textId="77777777" w:rsidR="00C45A55" w:rsidRPr="007C626C" w:rsidRDefault="00C45A55" w:rsidP="008E1B7B">
            <w:pPr>
              <w:pStyle w:val="OtherText"/>
              <w:rPr>
                <w:b w:val="0"/>
                <w:color w:val="000000" w:themeColor="text1"/>
              </w:rPr>
            </w:pPr>
            <w:r w:rsidRPr="007C626C">
              <w:rPr>
                <w:b w:val="0"/>
                <w:color w:val="000000" w:themeColor="text1"/>
              </w:rPr>
              <w:t xml:space="preserve">We encourage you to ask </w:t>
            </w:r>
            <w:r w:rsidR="008E1B7B">
              <w:rPr>
                <w:b w:val="0"/>
                <w:color w:val="000000" w:themeColor="text1"/>
              </w:rPr>
              <w:t>your friends &amp;    family</w:t>
            </w:r>
            <w:r w:rsidRPr="007C626C">
              <w:rPr>
                <w:b w:val="0"/>
                <w:color w:val="000000" w:themeColor="text1"/>
              </w:rPr>
              <w:t xml:space="preserve"> to place orders!</w:t>
            </w:r>
          </w:p>
          <w:p w14:paraId="56CE06A2" w14:textId="27051966" w:rsidR="00315718" w:rsidRPr="004A042C" w:rsidRDefault="00315718" w:rsidP="008E1B7B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All orders must be </w:t>
            </w:r>
            <w:r w:rsidRPr="00134675">
              <w:rPr>
                <w:color w:val="000000" w:themeColor="text1"/>
                <w:u w:val="single"/>
              </w:rPr>
              <w:t>paid in full</w:t>
            </w:r>
            <w:r>
              <w:rPr>
                <w:color w:val="000000" w:themeColor="text1"/>
              </w:rPr>
              <w:t xml:space="preserve"> by </w:t>
            </w:r>
            <w:r w:rsidR="007C626C">
              <w:rPr>
                <w:color w:val="000000" w:themeColor="text1"/>
              </w:rPr>
              <w:t xml:space="preserve">cash or </w:t>
            </w:r>
            <w:r>
              <w:rPr>
                <w:color w:val="000000" w:themeColor="text1"/>
              </w:rPr>
              <w:t xml:space="preserve">cheque (made out to ERP school) and returned to the school </w:t>
            </w:r>
            <w:r w:rsidR="008E1B7B">
              <w:rPr>
                <w:color w:val="000000" w:themeColor="text1"/>
              </w:rPr>
              <w:t xml:space="preserve">                                          </w:t>
            </w:r>
            <w:r>
              <w:rPr>
                <w:color w:val="000000" w:themeColor="text1"/>
              </w:rPr>
              <w:t xml:space="preserve">by </w:t>
            </w:r>
            <w:r w:rsidRPr="001B01B9">
              <w:rPr>
                <w:i/>
                <w:color w:val="000000" w:themeColor="text1"/>
              </w:rPr>
              <w:t>October 1</w:t>
            </w:r>
            <w:r w:rsidR="00264AEE">
              <w:rPr>
                <w:i/>
                <w:color w:val="000000" w:themeColor="text1"/>
              </w:rPr>
              <w:t>4</w:t>
            </w:r>
            <w:r w:rsidRPr="001B01B9">
              <w:rPr>
                <w:i/>
                <w:color w:val="000000" w:themeColor="text1"/>
                <w:vertAlign w:val="superscript"/>
              </w:rPr>
              <w:t>th</w:t>
            </w:r>
            <w:r w:rsidRPr="001B01B9">
              <w:rPr>
                <w:i/>
                <w:color w:val="000000" w:themeColor="text1"/>
              </w:rPr>
              <w:t>,20</w:t>
            </w:r>
            <w:r w:rsidR="00264AEE">
              <w:rPr>
                <w:i/>
                <w:color w:val="000000" w:themeColor="text1"/>
              </w:rPr>
              <w:t>21</w:t>
            </w:r>
            <w:r w:rsidR="00134675">
              <w:rPr>
                <w:i/>
                <w:color w:val="000000" w:themeColor="text1"/>
              </w:rPr>
              <w:t>.</w:t>
            </w:r>
          </w:p>
        </w:tc>
      </w:tr>
      <w:tr w:rsidR="001D48CC" w14:paraId="6568BE34" w14:textId="77777777" w:rsidTr="002F38E6">
        <w:trPr>
          <w:trHeight w:val="288"/>
          <w:jc w:val="center"/>
        </w:trPr>
        <w:tc>
          <w:tcPr>
            <w:tcW w:w="5990" w:type="dxa"/>
          </w:tcPr>
          <w:p w14:paraId="3607D44F" w14:textId="77777777" w:rsidR="001D48CC" w:rsidRPr="001D48CC" w:rsidRDefault="001D48CC" w:rsidP="007C626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7E55B31E" w14:textId="77777777" w:rsidR="001D48CC" w:rsidRDefault="001D48CC" w:rsidP="001D48CC">
      <w:pPr>
        <w:pStyle w:val="Subtitle"/>
      </w:pPr>
    </w:p>
    <w:tbl>
      <w:tblPr>
        <w:tblpPr w:leftFromText="180" w:rightFromText="180" w:vertAnchor="text" w:tblpXSpec="center" w:tblpY="1"/>
        <w:tblOverlap w:val="never"/>
        <w:tblW w:w="10512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0D76FC9B" w14:textId="77777777" w:rsidTr="00810B94">
        <w:trPr>
          <w:jc w:val="center"/>
        </w:trPr>
        <w:tc>
          <w:tcPr>
            <w:tcW w:w="10512" w:type="dxa"/>
          </w:tcPr>
          <w:p w14:paraId="38C58B1F" w14:textId="77777777" w:rsidR="001564C2" w:rsidRPr="00134675" w:rsidRDefault="001B01B9" w:rsidP="001D678D">
            <w:pPr>
              <w:pStyle w:val="Subtitle"/>
              <w:rPr>
                <w:color w:val="595959"/>
                <w:sz w:val="36"/>
                <w:szCs w:val="36"/>
                <w:lang w:val="en"/>
              </w:rPr>
            </w:pPr>
            <w:r w:rsidRPr="00134675">
              <w:rPr>
                <w:color w:val="auto"/>
                <w:sz w:val="36"/>
                <w:szCs w:val="36"/>
                <w:lang w:val="en"/>
              </w:rPr>
              <w:t>Your support makes so many things possible for the school</w:t>
            </w:r>
            <w:r w:rsidR="00134675" w:rsidRPr="00134675">
              <w:rPr>
                <w:color w:val="auto"/>
                <w:sz w:val="36"/>
                <w:szCs w:val="36"/>
                <w:lang w:val="en"/>
              </w:rPr>
              <w:t>.</w:t>
            </w:r>
          </w:p>
        </w:tc>
      </w:tr>
      <w:tr w:rsidR="001564C2" w14:paraId="757C3E0D" w14:textId="77777777" w:rsidTr="00810B94">
        <w:trPr>
          <w:trHeight w:val="1962"/>
          <w:jc w:val="center"/>
        </w:trPr>
        <w:tc>
          <w:tcPr>
            <w:tcW w:w="10512" w:type="dxa"/>
          </w:tcPr>
          <w:p w14:paraId="28C57FB5" w14:textId="777B7985" w:rsidR="00C45A55" w:rsidRDefault="00134675" w:rsidP="001D678D">
            <w:r>
              <w:t xml:space="preserve">In past </w:t>
            </w:r>
            <w:r w:rsidR="00C45A55">
              <w:t>year</w:t>
            </w:r>
            <w:r>
              <w:t xml:space="preserve">s we have </w:t>
            </w:r>
            <w:r w:rsidR="00C45A55">
              <w:t>add</w:t>
            </w:r>
            <w:r>
              <w:t>ed</w:t>
            </w:r>
            <w:r w:rsidR="00C45A55">
              <w:t xml:space="preserve"> to c</w:t>
            </w:r>
            <w:r>
              <w:t>lassroom libraries, funded new gym</w:t>
            </w:r>
            <w:r w:rsidR="00C45A55">
              <w:t xml:space="preserve"> equipment, aid</w:t>
            </w:r>
            <w:r>
              <w:t>ed with</w:t>
            </w:r>
            <w:r w:rsidR="00C45A55">
              <w:t xml:space="preserve"> activity costs</w:t>
            </w:r>
            <w:r>
              <w:t xml:space="preserve"> (transportation and </w:t>
            </w:r>
            <w:r w:rsidR="008E1B7B">
              <w:t>subsidizing</w:t>
            </w:r>
            <w:r>
              <w:t xml:space="preserve"> programs)</w:t>
            </w:r>
            <w:r w:rsidR="00810B94">
              <w:t xml:space="preserve">, </w:t>
            </w:r>
            <w:r w:rsidR="008E1B7B">
              <w:t>Band clinicians, Art activities, g</w:t>
            </w:r>
            <w:r w:rsidR="00315718">
              <w:t>reening for the school with outside tables and benches, bottle water fountains, and so much more!</w:t>
            </w:r>
          </w:p>
          <w:p w14:paraId="3AA9E1B7" w14:textId="3166E6CE" w:rsidR="00810B94" w:rsidRPr="0004525E" w:rsidRDefault="001B01B9" w:rsidP="00184F8C">
            <w:r w:rsidRPr="00134675">
              <w:rPr>
                <w:b/>
                <w:color w:val="595959" w:themeColor="text1" w:themeTint="A6"/>
                <w:sz w:val="36"/>
                <w:szCs w:val="36"/>
              </w:rPr>
              <w:t xml:space="preserve">Come to our </w:t>
            </w:r>
            <w:r w:rsidR="001E32E9">
              <w:rPr>
                <w:b/>
                <w:color w:val="595959" w:themeColor="text1" w:themeTint="A6"/>
                <w:sz w:val="36"/>
                <w:szCs w:val="36"/>
              </w:rPr>
              <w:t>virtual</w:t>
            </w:r>
            <w:r w:rsidRPr="00134675">
              <w:rPr>
                <w:b/>
                <w:color w:val="595959" w:themeColor="text1" w:themeTint="A6"/>
                <w:sz w:val="36"/>
                <w:szCs w:val="36"/>
              </w:rPr>
              <w:t xml:space="preserve"> PAC meeting </w:t>
            </w:r>
            <w:r w:rsidR="00810B94">
              <w:rPr>
                <w:b/>
                <w:color w:val="595959" w:themeColor="text1" w:themeTint="A6"/>
                <w:sz w:val="36"/>
                <w:szCs w:val="36"/>
              </w:rPr>
              <w:t>September 2</w:t>
            </w:r>
            <w:r w:rsidR="00E97733">
              <w:rPr>
                <w:b/>
                <w:color w:val="595959" w:themeColor="text1" w:themeTint="A6"/>
                <w:sz w:val="36"/>
                <w:szCs w:val="36"/>
              </w:rPr>
              <w:t>1</w:t>
            </w:r>
            <w:r w:rsidR="00E97733">
              <w:rPr>
                <w:b/>
                <w:color w:val="595959" w:themeColor="text1" w:themeTint="A6"/>
                <w:sz w:val="36"/>
                <w:szCs w:val="36"/>
                <w:vertAlign w:val="superscript"/>
              </w:rPr>
              <w:t>st</w:t>
            </w:r>
            <w:r w:rsidR="00810B94">
              <w:rPr>
                <w:b/>
                <w:color w:val="595959" w:themeColor="text1" w:themeTint="A6"/>
                <w:sz w:val="36"/>
                <w:szCs w:val="36"/>
              </w:rPr>
              <w:t xml:space="preserve"> @ 6:30pm</w:t>
            </w:r>
          </w:p>
          <w:p w14:paraId="3BC0FB7A" w14:textId="359FE46B" w:rsidR="00810B94" w:rsidRPr="00134675" w:rsidRDefault="00810B94" w:rsidP="001D678D">
            <w:pPr>
              <w:rPr>
                <w:b/>
                <w:sz w:val="36"/>
                <w:szCs w:val="36"/>
                <w:lang w:val="en"/>
              </w:rPr>
            </w:pPr>
          </w:p>
        </w:tc>
      </w:tr>
    </w:tbl>
    <w:p w14:paraId="3A65648C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678D"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0E9E1" w14:textId="77777777" w:rsidR="00995958" w:rsidRDefault="00995958" w:rsidP="0068245E">
      <w:pPr>
        <w:spacing w:after="0"/>
      </w:pPr>
      <w:r>
        <w:separator/>
      </w:r>
    </w:p>
    <w:p w14:paraId="0949554D" w14:textId="77777777" w:rsidR="00995958" w:rsidRDefault="00995958"/>
    <w:p w14:paraId="5D5A286A" w14:textId="77777777" w:rsidR="00995958" w:rsidRDefault="00995958"/>
  </w:endnote>
  <w:endnote w:type="continuationSeparator" w:id="0">
    <w:p w14:paraId="6B735F9F" w14:textId="77777777" w:rsidR="00995958" w:rsidRDefault="00995958" w:rsidP="0068245E">
      <w:pPr>
        <w:spacing w:after="0"/>
      </w:pPr>
      <w:r>
        <w:continuationSeparator/>
      </w:r>
    </w:p>
    <w:p w14:paraId="442856D0" w14:textId="77777777" w:rsidR="00995958" w:rsidRDefault="00995958"/>
    <w:p w14:paraId="5A9753BC" w14:textId="77777777" w:rsidR="00995958" w:rsidRDefault="009959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5B7E5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E1B7B">
      <w:rPr>
        <w:noProof/>
      </w:rPr>
      <w:t>2</w:t>
    </w:r>
    <w:r>
      <w:rPr>
        <w:noProof/>
      </w:rPr>
      <w:fldChar w:fldCharType="end"/>
    </w:r>
  </w:p>
  <w:p w14:paraId="6ABCB4B7" w14:textId="77777777" w:rsidR="00A11C55" w:rsidRDefault="00A11C55"/>
  <w:p w14:paraId="646DB93A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8352B" w14:textId="77777777" w:rsidR="00995958" w:rsidRDefault="00995958" w:rsidP="0068245E">
      <w:pPr>
        <w:spacing w:after="0"/>
      </w:pPr>
      <w:r>
        <w:separator/>
      </w:r>
    </w:p>
    <w:p w14:paraId="4B7C9454" w14:textId="77777777" w:rsidR="00995958" w:rsidRDefault="00995958"/>
    <w:p w14:paraId="05532EF7" w14:textId="77777777" w:rsidR="00995958" w:rsidRDefault="00995958"/>
  </w:footnote>
  <w:footnote w:type="continuationSeparator" w:id="0">
    <w:p w14:paraId="44E70F32" w14:textId="77777777" w:rsidR="00995958" w:rsidRDefault="00995958" w:rsidP="0068245E">
      <w:pPr>
        <w:spacing w:after="0"/>
      </w:pPr>
      <w:r>
        <w:continuationSeparator/>
      </w:r>
    </w:p>
    <w:p w14:paraId="6F3ECAC7" w14:textId="77777777" w:rsidR="00995958" w:rsidRDefault="00995958"/>
    <w:p w14:paraId="56F6176C" w14:textId="77777777" w:rsidR="00995958" w:rsidRDefault="009959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EDA5" w14:textId="77777777" w:rsidR="002A068F" w:rsidRDefault="002A068F">
    <w:pPr>
      <w:pStyle w:val="Header"/>
    </w:pPr>
  </w:p>
  <w:p w14:paraId="3A91B745" w14:textId="77777777" w:rsidR="00A11C55" w:rsidRDefault="00A11C55"/>
  <w:p w14:paraId="0330B43A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82181" w14:textId="77777777" w:rsidR="00C12433" w:rsidRDefault="002F38E6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1FD1B2" wp14:editId="0EBCA5A2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DA983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2476;top:2603;width:54674;height:5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82b4b9 [3204]" stroked="f" strokeweight="1pt">
                <v:stroke joinstyle="miter"/>
                <v:path arrowok="t"/>
              </v:oval>
            </v:group>
          </w:pict>
        </mc:Fallback>
      </mc:AlternateContent>
    </w:r>
    <w:r w:rsidR="001564C2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62AF703" wp14:editId="69533303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1B6717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/1nCAAAA2gAAAA8AAABkcnMvZG93bnJldi54bWxEj8FqwzAQRO+B/oPYQm6J3BAa40YJbqHg&#10;o+2EQm+LtbVMrZWxVNv5+6pQyHGYmTfM8bzYXkw0+s6xgqdtAoK4cbrjVsH18r5JQfiArLF3TApu&#10;5OF8elgdMdNu5oqmOrQiQthnqMCEMGRS+saQRb91A3H0vtxoMUQ5tlKPOEe47eUuSZ6lxY7jgsGB&#10;3gw13/WPVUD7ap+WZljK13w+fOa+OCQfhVLrxyV/ARFoCffwf7vQCnbwdyXeAH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P9ZwgAAANoAAAAPAAAAAAAAAAAAAAAAAJ8C&#10;AABkcnMvZG93bnJldi54bWxQSwUGAAAAAAQABAD3AAAAjgMAAAAA&#10;">
                <v:imagedata r:id="rId2" o:title="Food on a table"/>
                <v:path arrowok="t"/>
              </v:shape>
              <v:rect id="Rectangle 192" o:spid="_x0000_s1028" alt="Image washout object" style="position:absolute;width:77724;height:5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1FMIA&#10;AADcAAAADwAAAGRycy9kb3ducmV2LnhtbERPTWvCQBC9F/wPywi9NRtTEI2uIoLSQy9RDzkO2TGJ&#10;Zmdjdk3Sf98VCr3N433OejuaRvTUudqyglkUgyAurK65VHA5Hz4WIJxH1thYJgU/5GC7mbytMdV2&#10;4Iz6ky9FCGGXooLK+zaV0hUVGXSRbYkDd7WdQR9gV0rd4RDCTSOTOJ5LgzWHhgpb2ldU3E9Po2A3&#10;2ORxe1Bs88/v/JDdj8txb5R6n467FQhPo/8X/7m/dJi/TOD1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nUUwgAAANwAAAAPAAAAAAAAAAAAAAAAAJgCAABkcnMvZG93&#10;bnJldi54bWxQSwUGAAAAAAQABAD1AAAAhwMAAAAA&#10;" fillcolor="windowText" stroked="f" strokeweight="1pt">
                <v:fill opacity="26214f"/>
                <v:path arrowok="t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A55"/>
    <w:rsid w:val="00017857"/>
    <w:rsid w:val="0003220B"/>
    <w:rsid w:val="00060C11"/>
    <w:rsid w:val="000E33EA"/>
    <w:rsid w:val="00113D4A"/>
    <w:rsid w:val="00134675"/>
    <w:rsid w:val="001564C2"/>
    <w:rsid w:val="001570B2"/>
    <w:rsid w:val="001624C3"/>
    <w:rsid w:val="001646E8"/>
    <w:rsid w:val="00184F8C"/>
    <w:rsid w:val="001B01B9"/>
    <w:rsid w:val="001D48CC"/>
    <w:rsid w:val="001D678D"/>
    <w:rsid w:val="001E32E9"/>
    <w:rsid w:val="00204149"/>
    <w:rsid w:val="00204FC5"/>
    <w:rsid w:val="00220400"/>
    <w:rsid w:val="00264AEE"/>
    <w:rsid w:val="002733AA"/>
    <w:rsid w:val="00285988"/>
    <w:rsid w:val="002A068F"/>
    <w:rsid w:val="002D65B6"/>
    <w:rsid w:val="002F38E6"/>
    <w:rsid w:val="00315718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7C626C"/>
    <w:rsid w:val="00810B94"/>
    <w:rsid w:val="0081727B"/>
    <w:rsid w:val="00834305"/>
    <w:rsid w:val="00852EB7"/>
    <w:rsid w:val="008770A1"/>
    <w:rsid w:val="00884BB4"/>
    <w:rsid w:val="00897FB4"/>
    <w:rsid w:val="008E1B7B"/>
    <w:rsid w:val="008E41D2"/>
    <w:rsid w:val="009124DD"/>
    <w:rsid w:val="0094423C"/>
    <w:rsid w:val="00995958"/>
    <w:rsid w:val="00A11C55"/>
    <w:rsid w:val="00A579F6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45A55"/>
    <w:rsid w:val="00C67FD5"/>
    <w:rsid w:val="00C93A32"/>
    <w:rsid w:val="00C94DE6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97733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D8DC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389CA5C381A40BCC156D8D9728ABF" ma:contentTypeVersion="2" ma:contentTypeDescription="Create a new document." ma:contentTypeScope="" ma:versionID="15bb7b820d7e6693839f757e28e9f386">
  <xsd:schema xmlns:xsd="http://www.w3.org/2001/XMLSchema" xmlns:xs="http://www.w3.org/2001/XMLSchema" xmlns:p="http://schemas.microsoft.com/office/2006/metadata/properties" xmlns:ns2="7bf937d7-6e19-451f-a680-a01b66f50843" targetNamespace="http://schemas.microsoft.com/office/2006/metadata/properties" ma:root="true" ma:fieldsID="7b511e78cff4a1022f8e811a30ebaef6" ns2:_="">
    <xsd:import namespace="7bf937d7-6e19-451f-a680-a01b66f50843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937d7-6e19-451f-a680-a01b66f50843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General Information" ma:format="Dropdown" ma:internalName="Category">
      <xsd:simpleType>
        <xsd:restriction base="dms:Choice">
          <xsd:enumeration value="General Information"/>
          <xsd:enumeration value="Registration"/>
          <xsd:enumeration value="Supply Lists"/>
          <xsd:enumeration value="Policies"/>
          <xsd:enumeration value="Health and Safety"/>
          <xsd:enumeration value="Teaching and Learning"/>
          <xsd:enumeration value="Assessment and Reporting"/>
          <xsd:enumeration value="Letters"/>
          <xsd:enumeration value="Parent Counci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7bf937d7-6e19-451f-a680-a01b66f50843">Parent Council</Category>
  </documentManagement>
</p:properties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C7E2CE-1161-43DE-BF1A-4CF94D41C4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AC9C13-92FA-46D9-A381-89F774536D2B}"/>
</file>

<file path=customXml/itemProps4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62731831-b110-409e-b988-49e6f4f1eeb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ERP SSGC fundraiser letter PC 2021</dc:title>
  <dc:subject/>
  <dc:creator/>
  <cp:keywords/>
  <dc:description/>
  <cp:lastModifiedBy/>
  <cp:revision>1</cp:revision>
  <dcterms:created xsi:type="dcterms:W3CDTF">2019-08-23T13:57:00Z</dcterms:created>
  <dcterms:modified xsi:type="dcterms:W3CDTF">2021-08-31T16:23:00Z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0x010100A3C389CA5C381A40BCC156D8D9728ABF</vt:lpwstr>
  </property>
</Properties>
</file>